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237" w:rsidRDefault="00815237">
      <w:pPr>
        <w:ind w:right="105"/>
        <w:jc w:val="right"/>
      </w:pPr>
    </w:p>
    <w:p w:rsidR="00815237" w:rsidRDefault="00815237">
      <w:pPr>
        <w:jc w:val="center"/>
        <w:rPr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松山新区区级总河长、副总河长及河长名单</w:t>
      </w:r>
    </w:p>
    <w:p w:rsidR="00815237" w:rsidRDefault="00815237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总河长：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张大军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区党工委书记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>缪徵阁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区党工委副书记、管委会主任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副总河长：邸高顶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区管委会副主任（兼河长）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河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长：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刘海成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区管委会副主任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>赵玉洪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区管委会副主任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>崔秀宏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区管委会副主任</w:t>
      </w:r>
    </w:p>
    <w:p w:rsidR="00815237" w:rsidRDefault="00815237">
      <w:pPr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 </w:t>
      </w:r>
    </w:p>
    <w:p w:rsidR="00815237" w:rsidRDefault="00815237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 </w:t>
      </w:r>
    </w:p>
    <w:p w:rsidR="00815237" w:rsidRDefault="00815237">
      <w:pPr>
        <w:jc w:val="center"/>
        <w:rPr>
          <w:rFonts w:ascii="宋体"/>
          <w:b/>
          <w:bCs/>
          <w:sz w:val="36"/>
          <w:szCs w:val="36"/>
        </w:rPr>
      </w:pPr>
    </w:p>
    <w:p w:rsidR="00815237" w:rsidRDefault="00815237">
      <w:pPr>
        <w:jc w:val="center"/>
        <w:rPr>
          <w:rFonts w:ascii="宋体"/>
          <w:b/>
          <w:bCs/>
          <w:sz w:val="36"/>
          <w:szCs w:val="36"/>
        </w:rPr>
      </w:pPr>
    </w:p>
    <w:p w:rsidR="00815237" w:rsidRDefault="00815237">
      <w:pPr>
        <w:jc w:val="center"/>
        <w:rPr>
          <w:rFonts w:ascii="宋体"/>
          <w:b/>
          <w:bCs/>
          <w:sz w:val="36"/>
          <w:szCs w:val="36"/>
        </w:rPr>
      </w:pPr>
    </w:p>
    <w:p w:rsidR="00815237" w:rsidRDefault="00815237">
      <w:pPr>
        <w:jc w:val="center"/>
        <w:rPr>
          <w:rFonts w:ascii="宋体"/>
          <w:b/>
          <w:bCs/>
          <w:sz w:val="36"/>
          <w:szCs w:val="36"/>
        </w:rPr>
      </w:pPr>
    </w:p>
    <w:p w:rsidR="00815237" w:rsidRDefault="00815237">
      <w:pPr>
        <w:jc w:val="center"/>
        <w:rPr>
          <w:rFonts w:ascii="宋体"/>
          <w:b/>
          <w:bCs/>
          <w:sz w:val="36"/>
          <w:szCs w:val="36"/>
        </w:rPr>
      </w:pPr>
    </w:p>
    <w:p w:rsidR="00815237" w:rsidRDefault="00815237">
      <w:pPr>
        <w:jc w:val="center"/>
        <w:rPr>
          <w:rFonts w:ascii="宋体"/>
          <w:b/>
          <w:bCs/>
          <w:sz w:val="36"/>
          <w:szCs w:val="36"/>
        </w:rPr>
      </w:pPr>
    </w:p>
    <w:p w:rsidR="00815237" w:rsidRDefault="00815237">
      <w:pPr>
        <w:jc w:val="center"/>
        <w:rPr>
          <w:rFonts w:ascii="宋体"/>
          <w:b/>
          <w:bCs/>
          <w:sz w:val="36"/>
          <w:szCs w:val="36"/>
        </w:rPr>
      </w:pPr>
    </w:p>
    <w:p w:rsidR="00815237" w:rsidRDefault="00815237">
      <w:pPr>
        <w:jc w:val="center"/>
        <w:rPr>
          <w:rFonts w:ascii="宋体"/>
          <w:b/>
          <w:bCs/>
          <w:sz w:val="36"/>
          <w:szCs w:val="36"/>
        </w:rPr>
      </w:pPr>
    </w:p>
    <w:p w:rsidR="00815237" w:rsidRDefault="00815237">
      <w:pPr>
        <w:jc w:val="center"/>
        <w:rPr>
          <w:rFonts w:ascii="宋体"/>
          <w:b/>
          <w:bCs/>
          <w:sz w:val="36"/>
          <w:szCs w:val="36"/>
        </w:rPr>
      </w:pPr>
    </w:p>
    <w:p w:rsidR="00815237" w:rsidRDefault="00815237">
      <w:pPr>
        <w:jc w:val="center"/>
        <w:rPr>
          <w:rFonts w:ascii="宋体"/>
          <w:b/>
          <w:bCs/>
          <w:sz w:val="36"/>
          <w:szCs w:val="36"/>
        </w:rPr>
      </w:pPr>
    </w:p>
    <w:p w:rsidR="00815237" w:rsidRDefault="00815237">
      <w:pPr>
        <w:rPr>
          <w:rFonts w:ascii="宋体"/>
          <w:b/>
          <w:bCs/>
          <w:sz w:val="36"/>
          <w:szCs w:val="36"/>
        </w:rPr>
      </w:pPr>
    </w:p>
    <w:p w:rsidR="00815237" w:rsidRDefault="00815237">
      <w:pPr>
        <w:jc w:val="center"/>
        <w:rPr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松山新区街级总河长及河长名单</w:t>
      </w:r>
      <w:r>
        <w:rPr>
          <w:b/>
          <w:bCs/>
          <w:sz w:val="44"/>
          <w:szCs w:val="44"/>
        </w:rPr>
        <w:t xml:space="preserve"> 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松山街道办事处</w:t>
      </w:r>
      <w:r>
        <w:rPr>
          <w:rFonts w:ascii="仿宋" w:eastAsia="仿宋" w:hAnsi="仿宋"/>
          <w:sz w:val="32"/>
          <w:szCs w:val="32"/>
        </w:rPr>
        <w:t xml:space="preserve">  </w:t>
      </w:r>
    </w:p>
    <w:p w:rsidR="00815237" w:rsidRDefault="00815237">
      <w:pPr>
        <w:ind w:firstLineChars="500" w:firstLine="16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总河长：刘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磊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党委书记（兼河长）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>陆浩然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主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任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（兼河长）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>河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长：杜继革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副主任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>陈有志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副主任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>于士斌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副主任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巧鸟办事处</w:t>
      </w:r>
      <w:r>
        <w:rPr>
          <w:rFonts w:ascii="仿宋" w:eastAsia="仿宋" w:hAnsi="仿宋"/>
          <w:sz w:val="32"/>
          <w:szCs w:val="32"/>
        </w:rPr>
        <w:t xml:space="preserve">      </w:t>
      </w:r>
    </w:p>
    <w:p w:rsidR="00815237" w:rsidRDefault="00815237">
      <w:pPr>
        <w:ind w:firstLineChars="500" w:firstLine="16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总河长：何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涛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党委书记（兼河长）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>赵立革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主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任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（兼河长）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>河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长：肖树发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副主任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凌南街道办事处</w:t>
      </w:r>
      <w:r>
        <w:rPr>
          <w:rFonts w:ascii="仿宋" w:eastAsia="仿宋" w:hAnsi="仿宋"/>
          <w:sz w:val="32"/>
          <w:szCs w:val="32"/>
        </w:rPr>
        <w:t xml:space="preserve">  </w:t>
      </w:r>
    </w:p>
    <w:p w:rsidR="00815237" w:rsidRDefault="00815237">
      <w:pPr>
        <w:ind w:firstLineChars="500" w:firstLine="16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总河长：赵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衡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党委书记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>张宏伟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主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任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>河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长：俞江宁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副主任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>张国辉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副主任</w:t>
      </w:r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市果树农场</w:t>
      </w:r>
      <w:r>
        <w:rPr>
          <w:rFonts w:ascii="仿宋" w:eastAsia="仿宋" w:hAnsi="仿宋"/>
          <w:sz w:val="32"/>
          <w:szCs w:val="32"/>
        </w:rPr>
        <w:t xml:space="preserve">      </w:t>
      </w:r>
    </w:p>
    <w:p w:rsidR="00815237" w:rsidRDefault="00815237">
      <w:pPr>
        <w:ind w:firstLineChars="500" w:firstLine="16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总河长：谭德启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党委书记</w:t>
      </w:r>
      <w:bookmarkStart w:id="0" w:name="_GoBack"/>
      <w:bookmarkEnd w:id="0"/>
    </w:p>
    <w:p w:rsidR="00815237" w:rsidRDefault="0081523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>河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长：陈国庆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分场场长</w:t>
      </w:r>
    </w:p>
    <w:p w:rsidR="00815237" w:rsidRDefault="00815237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>曹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阳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分场场长</w:t>
      </w:r>
    </w:p>
    <w:sectPr w:rsidR="00815237" w:rsidSect="000435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Lingoes Unicode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76D2"/>
    <w:rsid w:val="000435A9"/>
    <w:rsid w:val="001C74F7"/>
    <w:rsid w:val="00237CFB"/>
    <w:rsid w:val="003F76D2"/>
    <w:rsid w:val="00446B28"/>
    <w:rsid w:val="00566A55"/>
    <w:rsid w:val="00815237"/>
    <w:rsid w:val="00C523D7"/>
    <w:rsid w:val="00F94F25"/>
    <w:rsid w:val="12111DD9"/>
    <w:rsid w:val="1480364C"/>
    <w:rsid w:val="1BAE1195"/>
    <w:rsid w:val="1CF660A5"/>
    <w:rsid w:val="25B92493"/>
    <w:rsid w:val="29F53EEA"/>
    <w:rsid w:val="2EB2646C"/>
    <w:rsid w:val="320F119A"/>
    <w:rsid w:val="377F7F74"/>
    <w:rsid w:val="39214966"/>
    <w:rsid w:val="3B196FDD"/>
    <w:rsid w:val="410F7C1C"/>
    <w:rsid w:val="43E24F8B"/>
    <w:rsid w:val="46F27446"/>
    <w:rsid w:val="47760191"/>
    <w:rsid w:val="481F3052"/>
    <w:rsid w:val="4EEB32B2"/>
    <w:rsid w:val="50C62819"/>
    <w:rsid w:val="565C4FCB"/>
    <w:rsid w:val="573A53DC"/>
    <w:rsid w:val="5E2D4B29"/>
    <w:rsid w:val="61E057D6"/>
    <w:rsid w:val="626B59AF"/>
    <w:rsid w:val="63E93FE5"/>
    <w:rsid w:val="657E4811"/>
    <w:rsid w:val="67C12BDA"/>
    <w:rsid w:val="6F7758F4"/>
    <w:rsid w:val="70001142"/>
    <w:rsid w:val="741E613A"/>
    <w:rsid w:val="746F3D86"/>
    <w:rsid w:val="75834A99"/>
    <w:rsid w:val="78065E1A"/>
    <w:rsid w:val="7DB01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35A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95</Words>
  <Characters>546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松山新区区级总河长、副总河长及河长名单</dc:title>
  <dc:subject/>
  <dc:creator>dell</dc:creator>
  <cp:keywords/>
  <dc:description/>
  <cp:lastModifiedBy>China</cp:lastModifiedBy>
  <cp:revision>2</cp:revision>
  <cp:lastPrinted>2017-12-06T02:01:00Z</cp:lastPrinted>
  <dcterms:created xsi:type="dcterms:W3CDTF">2019-06-11T00:52:00Z</dcterms:created>
  <dcterms:modified xsi:type="dcterms:W3CDTF">2019-06-11T00:52:00Z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