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378" w:rsidRDefault="002F5378">
      <w:pPr>
        <w:rPr>
          <w:rFonts w:ascii="宋体"/>
          <w:sz w:val="44"/>
          <w:szCs w:val="44"/>
        </w:rPr>
      </w:pPr>
      <w:r>
        <w:rPr>
          <w:rFonts w:ascii="宋体" w:hAnsi="宋体"/>
          <w:sz w:val="44"/>
          <w:szCs w:val="44"/>
        </w:rPr>
        <w:t xml:space="preserve">          </w:t>
      </w:r>
      <w:r w:rsidRPr="00CA24F6">
        <w:rPr>
          <w:rFonts w:ascii="宋体" w:hAnsi="宋体" w:hint="eastAsia"/>
          <w:sz w:val="44"/>
          <w:szCs w:val="44"/>
        </w:rPr>
        <w:t>执法证遗失证明</w:t>
      </w:r>
    </w:p>
    <w:p w:rsidR="002F5378" w:rsidRDefault="002F5378">
      <w:pPr>
        <w:rPr>
          <w:rFonts w:ascii="宋体"/>
          <w:sz w:val="44"/>
          <w:szCs w:val="44"/>
        </w:rPr>
      </w:pPr>
    </w:p>
    <w:p w:rsidR="002F5378" w:rsidRDefault="002F5378">
      <w:pPr>
        <w:rPr>
          <w:rFonts w:ascii="宋体"/>
          <w:sz w:val="44"/>
          <w:szCs w:val="44"/>
        </w:rPr>
      </w:pPr>
    </w:p>
    <w:p w:rsidR="002F5378" w:rsidRDefault="002F5378">
      <w:pPr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松山新区市场监督管理局刘锦同志行政执法证遗失。</w:t>
      </w: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职务：科员</w:t>
      </w:r>
      <w:r>
        <w:rPr>
          <w:rFonts w:ascii="宋体" w:hAnsi="宋体"/>
          <w:sz w:val="32"/>
          <w:szCs w:val="32"/>
        </w:rPr>
        <w:t xml:space="preserve">        </w:t>
      </w:r>
      <w:r>
        <w:rPr>
          <w:rFonts w:ascii="宋体" w:hAnsi="宋体" w:hint="eastAsia"/>
          <w:sz w:val="32"/>
          <w:szCs w:val="32"/>
        </w:rPr>
        <w:t>执法证编号：</w:t>
      </w:r>
      <w:r w:rsidRPr="00EA5485">
        <w:rPr>
          <w:rFonts w:ascii="宋体" w:hAnsi="宋体" w:hint="eastAsia"/>
          <w:sz w:val="32"/>
          <w:szCs w:val="32"/>
        </w:rPr>
        <w:t>锦第</w:t>
      </w:r>
      <w:r w:rsidRPr="00EA5485">
        <w:rPr>
          <w:rFonts w:ascii="宋体" w:hAnsi="宋体"/>
          <w:sz w:val="32"/>
          <w:szCs w:val="32"/>
        </w:rPr>
        <w:t>20153128</w:t>
      </w: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特此说明。</w:t>
      </w: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</w:p>
    <w:p w:rsidR="002F5378" w:rsidRPr="008D4B0F" w:rsidRDefault="002F5378">
      <w:pPr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</w:t>
      </w:r>
      <w:r>
        <w:rPr>
          <w:rFonts w:ascii="宋体" w:hAnsi="宋体" w:hint="eastAsia"/>
          <w:sz w:val="32"/>
          <w:szCs w:val="32"/>
        </w:rPr>
        <w:t>松山新区市场监督管理局</w:t>
      </w:r>
      <w:r>
        <w:rPr>
          <w:rFonts w:ascii="宋体" w:hAnsi="宋体"/>
          <w:sz w:val="32"/>
          <w:szCs w:val="32"/>
        </w:rPr>
        <w:t xml:space="preserve">   </w:t>
      </w:r>
      <w:r>
        <w:rPr>
          <w:rFonts w:ascii="宋体" w:hAnsi="宋体" w:hint="eastAsia"/>
          <w:sz w:val="32"/>
          <w:szCs w:val="32"/>
        </w:rPr>
        <w:t>松山新区工管委办公室</w:t>
      </w:r>
    </w:p>
    <w:p w:rsidR="002F5378" w:rsidRDefault="002F5378">
      <w:pPr>
        <w:rPr>
          <w:rFonts w:ascii="宋体"/>
          <w:sz w:val="32"/>
          <w:szCs w:val="32"/>
        </w:rPr>
      </w:pPr>
    </w:p>
    <w:p w:rsidR="002F5378" w:rsidRDefault="002F5378">
      <w:pPr>
        <w:rPr>
          <w:rFonts w:ascii="宋体"/>
          <w:sz w:val="32"/>
          <w:szCs w:val="32"/>
        </w:rPr>
      </w:pPr>
    </w:p>
    <w:p w:rsidR="002F5378" w:rsidRPr="00CA24F6" w:rsidRDefault="002F5378">
      <w:pPr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        </w:t>
      </w:r>
      <w:r>
        <w:rPr>
          <w:rFonts w:ascii="宋体" w:hAnsi="宋体" w:hint="eastAsia"/>
          <w:sz w:val="32"/>
          <w:szCs w:val="32"/>
        </w:rPr>
        <w:t>二〇一八年十月三十一日</w:t>
      </w:r>
    </w:p>
    <w:sectPr w:rsidR="002F5378" w:rsidRPr="00CA24F6" w:rsidSect="00D158B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5378" w:rsidRDefault="002F5378" w:rsidP="00CA24F6">
      <w:r>
        <w:separator/>
      </w:r>
    </w:p>
  </w:endnote>
  <w:endnote w:type="continuationSeparator" w:id="0">
    <w:p w:rsidR="002F5378" w:rsidRDefault="002F5378" w:rsidP="00CA2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5378" w:rsidRDefault="002F5378" w:rsidP="00CA24F6">
      <w:r>
        <w:separator/>
      </w:r>
    </w:p>
  </w:footnote>
  <w:footnote w:type="continuationSeparator" w:id="0">
    <w:p w:rsidR="002F5378" w:rsidRDefault="002F5378" w:rsidP="00CA24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 w:rsidP="00B72BA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378" w:rsidRDefault="002F537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24F6"/>
    <w:rsid w:val="000F3156"/>
    <w:rsid w:val="002F5378"/>
    <w:rsid w:val="00362E46"/>
    <w:rsid w:val="00452BA4"/>
    <w:rsid w:val="005C4DDB"/>
    <w:rsid w:val="005F083B"/>
    <w:rsid w:val="005F7A84"/>
    <w:rsid w:val="008B57D7"/>
    <w:rsid w:val="008D4B0F"/>
    <w:rsid w:val="00B72BA0"/>
    <w:rsid w:val="00C955A3"/>
    <w:rsid w:val="00CA24F6"/>
    <w:rsid w:val="00D158B6"/>
    <w:rsid w:val="00D71BBF"/>
    <w:rsid w:val="00DF29FD"/>
    <w:rsid w:val="00E669FC"/>
    <w:rsid w:val="00EA5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DD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A2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A24F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A2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A24F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23</Words>
  <Characters>135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执法证遗失证明</dc:title>
  <dc:subject/>
  <dc:creator>Microsoft</dc:creator>
  <cp:keywords/>
  <dc:description/>
  <cp:lastModifiedBy>China</cp:lastModifiedBy>
  <cp:revision>2</cp:revision>
  <dcterms:created xsi:type="dcterms:W3CDTF">2018-10-31T07:47:00Z</dcterms:created>
  <dcterms:modified xsi:type="dcterms:W3CDTF">2018-10-31T07:47:00Z</dcterms:modified>
</cp:coreProperties>
</file>